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A7F74D" w14:textId="332DA425" w:rsidR="00D350C9" w:rsidRDefault="00D350C9" w:rsidP="00D350C9">
      <w:r>
        <w:t>Stockholm 2021-01-11</w:t>
      </w:r>
    </w:p>
    <w:p w14:paraId="67C701BD" w14:textId="4BB0565A" w:rsidR="00D350C9" w:rsidRDefault="00D350C9" w:rsidP="00D350C9">
      <w:pPr>
        <w:pStyle w:val="Rubrik1"/>
      </w:pPr>
      <w:r>
        <w:t xml:space="preserve">Examensarbete: </w:t>
      </w:r>
      <w:r w:rsidR="001D627B">
        <w:t>En h</w:t>
      </w:r>
      <w:r>
        <w:t>ållbar Flygsport</w:t>
      </w:r>
    </w:p>
    <w:p w14:paraId="50BEDA35" w14:textId="3B875E3B" w:rsidR="0051498F" w:rsidRDefault="0051498F" w:rsidP="0051498F">
      <w:r>
        <w:t xml:space="preserve">Svenska Flygsportförbundet (FSF) är ett </w:t>
      </w:r>
      <w:r w:rsidR="002410CD">
        <w:t xml:space="preserve">av 72 </w:t>
      </w:r>
      <w:r>
        <w:t xml:space="preserve">specialidrottsförbund i Riksidrottsförbundet. Inom Svenska Flygsportförbundet finns de åtta flygsporterna ballongflyg, fallskärmshoppning, hängflyg, </w:t>
      </w:r>
      <w:proofErr w:type="spellStart"/>
      <w:r>
        <w:t>konstflyg</w:t>
      </w:r>
      <w:proofErr w:type="spellEnd"/>
      <w:r>
        <w:t>, modellflyg, motorflyg, segelflyg &amp; skärmflyg, Vi har drygt 350 medlemsklubbar som har drygt 20 000 personer i sina medlemsregister.</w:t>
      </w:r>
    </w:p>
    <w:p w14:paraId="1F2D42AB" w14:textId="77777777" w:rsidR="002410CD" w:rsidRDefault="0051498F" w:rsidP="0051498F">
      <w:r>
        <w:t xml:space="preserve">Svenska Flygsportförbundet är ansluten till </w:t>
      </w:r>
      <w:proofErr w:type="spellStart"/>
      <w:r>
        <w:t>Fédération</w:t>
      </w:r>
      <w:proofErr w:type="spellEnd"/>
      <w:r>
        <w:t xml:space="preserve"> </w:t>
      </w:r>
      <w:proofErr w:type="spellStart"/>
      <w:r>
        <w:t>Aéronautique</w:t>
      </w:r>
      <w:proofErr w:type="spellEnd"/>
      <w:r>
        <w:t xml:space="preserve"> </w:t>
      </w:r>
      <w:proofErr w:type="spellStart"/>
      <w:r>
        <w:t>Internationale</w:t>
      </w:r>
      <w:proofErr w:type="spellEnd"/>
      <w:r>
        <w:t xml:space="preserve"> (FAI). FAI arbetar främst med tävling på internationell nivå.</w:t>
      </w:r>
    </w:p>
    <w:p w14:paraId="12E9C6FE" w14:textId="4F0875E9" w:rsidR="00D350C9" w:rsidRDefault="002410CD" w:rsidP="00D350C9">
      <w:r>
        <w:t xml:space="preserve">FSF </w:t>
      </w:r>
      <w:r w:rsidR="00D350C9">
        <w:t>vill aktivt kunna utveckla vår sport så hållbart som möjligt och jobbar nu aktivt</w:t>
      </w:r>
      <w:r w:rsidR="00D350C9">
        <w:t xml:space="preserve"> för att hitta formerna till att göra mer än att bara ha en </w:t>
      </w:r>
      <w:r w:rsidR="00D350C9">
        <w:t>miljöpolicy</w:t>
      </w:r>
      <w:r w:rsidR="00D350C9">
        <w:t>. Ett första steg var att vi u</w:t>
      </w:r>
      <w:r w:rsidR="00D350C9">
        <w:t xml:space="preserve">nder 2020 instiftade ett </w:t>
      </w:r>
      <w:hyperlink r:id="rId7" w:history="1">
        <w:r w:rsidR="00D350C9" w:rsidRPr="00D350C9">
          <w:rPr>
            <w:rStyle w:val="Hyperlnk"/>
            <w:rFonts w:ascii="Cambria" w:hAnsi="Cambria" w:cstheme="minorBidi"/>
          </w:rPr>
          <w:t>miljöpris</w:t>
        </w:r>
      </w:hyperlink>
      <w:r w:rsidR="00D350C9">
        <w:t xml:space="preserve"> där föreningarna fick nominera sig själva och beskriva vad de gjort under året inom miljö. I</w:t>
      </w:r>
      <w:r w:rsidR="00D350C9">
        <w:t xml:space="preserve"> december korades de tre vinnarna Aeroklubben i Göteborg, Stranda M</w:t>
      </w:r>
      <w:r w:rsidR="00D350C9">
        <w:t>odellflygklubb och Örebro Fallskärmsklubb</w:t>
      </w:r>
      <w:r w:rsidR="00D350C9">
        <w:t xml:space="preserve">. Aeroklubben tilldelades 10 000 kr för sitt engagemang i </w:t>
      </w:r>
      <w:proofErr w:type="spellStart"/>
      <w:r w:rsidR="00D350C9">
        <w:t>Elflyg</w:t>
      </w:r>
      <w:proofErr w:type="spellEnd"/>
      <w:r w:rsidR="00D350C9">
        <w:t xml:space="preserve">, där man nu hämtat hem Sveriges första </w:t>
      </w:r>
      <w:proofErr w:type="spellStart"/>
      <w:r w:rsidR="00D350C9">
        <w:t>Elflygplan</w:t>
      </w:r>
      <w:proofErr w:type="spellEnd"/>
      <w:r w:rsidR="00D350C9">
        <w:t>.</w:t>
      </w:r>
    </w:p>
    <w:p w14:paraId="2D83BB57" w14:textId="77777777" w:rsidR="00D350C9" w:rsidRDefault="00D350C9" w:rsidP="00D350C9">
      <w:pPr>
        <w:pStyle w:val="Rubrik2"/>
      </w:pPr>
      <w:r>
        <w:t>Bakgrund</w:t>
      </w:r>
    </w:p>
    <w:p w14:paraId="31B6D3DF" w14:textId="269B163A" w:rsidR="00D350C9" w:rsidRDefault="00D350C9" w:rsidP="00D350C9">
      <w:r>
        <w:t xml:space="preserve">Svenska staten har som mål att ligga i framkant vad gäller hållbarhet och vad gäller klimatavtryck är målet att vara klimatneutrala senast 2045. RF </w:t>
      </w:r>
      <w:r w:rsidR="00353BBC">
        <w:t xml:space="preserve">jobbar med </w:t>
      </w:r>
      <w:hyperlink r:id="rId8" w:history="1">
        <w:r w:rsidR="006A4D7E" w:rsidRPr="006A4D7E">
          <w:rPr>
            <w:rStyle w:val="Hyperlnk"/>
            <w:rFonts w:ascii="Cambria" w:hAnsi="Cambria" w:cstheme="minorBidi"/>
          </w:rPr>
          <w:t>”En hållbar idrottsrörelse”</w:t>
        </w:r>
      </w:hyperlink>
      <w:r w:rsidR="006A4D7E">
        <w:t xml:space="preserve"> för att ta fram verktyg och </w:t>
      </w:r>
      <w:r w:rsidR="008B3775">
        <w:t>mål för svensk idrott.</w:t>
      </w:r>
      <w:r w:rsidR="006A4D7E">
        <w:t xml:space="preserve"> </w:t>
      </w:r>
    </w:p>
    <w:p w14:paraId="4DEACEA1" w14:textId="64A61F41" w:rsidR="00D350C9" w:rsidRDefault="00D350C9" w:rsidP="00D350C9">
      <w:r>
        <w:t xml:space="preserve">Vi inom FSF arbetar aktivt för </w:t>
      </w:r>
      <w:r w:rsidR="002B24B2">
        <w:t xml:space="preserve">En hållbar flygsport </w:t>
      </w:r>
      <w:r>
        <w:t xml:space="preserve">och det pågår många bra initiativ ute i våra </w:t>
      </w:r>
      <w:r w:rsidR="00223680">
        <w:t>förening</w:t>
      </w:r>
      <w:r>
        <w:t xml:space="preserve">ar. </w:t>
      </w:r>
      <w:r w:rsidR="00223680">
        <w:t>En del</w:t>
      </w:r>
      <w:r>
        <w:t xml:space="preserve"> använder olika typer av klimatkalkylatorer för att bedöma föreningens och den enskilde medlemmens fotavtryck. Andra har </w:t>
      </w:r>
      <w:proofErr w:type="spellStart"/>
      <w:r>
        <w:t>lärgrupper</w:t>
      </w:r>
      <w:proofErr w:type="spellEnd"/>
      <w:r>
        <w:t xml:space="preserve"> för att höja medvetandet om hållbarhet samtidigt som flertalet nu jobbar med hållbarhet i sina verksamhetsplaner. </w:t>
      </w:r>
    </w:p>
    <w:p w14:paraId="4405CE4E" w14:textId="0072D8AD" w:rsidR="00D350C9" w:rsidRDefault="00D47938" w:rsidP="00D350C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2EF74D" wp14:editId="31758CE3">
                <wp:simplePos x="0" y="0"/>
                <wp:positionH relativeFrom="column">
                  <wp:posOffset>-24231</wp:posOffset>
                </wp:positionH>
                <wp:positionV relativeFrom="paragraph">
                  <wp:posOffset>18373</wp:posOffset>
                </wp:positionV>
                <wp:extent cx="5426382" cy="3531"/>
                <wp:effectExtent l="0" t="0" r="22225" b="34925"/>
                <wp:wrapNone/>
                <wp:docPr id="2" name="Rak koppli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26382" cy="353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FB980E" id="Rak koppling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9pt,1.45pt" to="425.3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" strokecolor="#4472c4 [3204]" strokeweight=".5pt">
                <v:stroke joinstyle="miter"/>
              </v:line>
            </w:pict>
          </mc:Fallback>
        </mc:AlternateContent>
      </w:r>
      <w:r w:rsidR="005A3EA2">
        <w:br/>
      </w:r>
      <w:r w:rsidR="00D350C9">
        <w:t>Vi vill från förbundet nu ta fram verktyg och hjälpmedel för att underlätta detta viktiga arbete och utlyser nu ett examensarbete enligt nedanstående uppdragsbeskrivning.</w:t>
      </w:r>
    </w:p>
    <w:p w14:paraId="2DC85BAE" w14:textId="77777777" w:rsidR="00D350C9" w:rsidRDefault="00D350C9" w:rsidP="00D350C9">
      <w:pPr>
        <w:pStyle w:val="Rubrik2"/>
      </w:pPr>
      <w:r>
        <w:t>Uppdragsbeskrivning</w:t>
      </w:r>
    </w:p>
    <w:p w14:paraId="4C126E64" w14:textId="77777777" w:rsidR="00080157" w:rsidRDefault="00D350C9" w:rsidP="00D350C9">
      <w:pPr>
        <w:pStyle w:val="Liststycke"/>
        <w:numPr>
          <w:ilvl w:val="0"/>
          <w:numId w:val="1"/>
        </w:numPr>
      </w:pPr>
      <w:r>
        <w:t>Att genom enkäter/intervjuer kartlägga vilka hjälpmedel som efterfrågas</w:t>
      </w:r>
    </w:p>
    <w:p w14:paraId="55CAF5B1" w14:textId="77777777" w:rsidR="00714E91" w:rsidRDefault="00D350C9" w:rsidP="00D350C9">
      <w:pPr>
        <w:pStyle w:val="Liststycke"/>
        <w:numPr>
          <w:ilvl w:val="0"/>
          <w:numId w:val="1"/>
        </w:numPr>
      </w:pPr>
      <w:r>
        <w:t>Att grovt bedöma de olika föreningarnas miljöpåverkan idag och vilken potential som nu kan identifierats och bedöma gap till klimatneutralitet</w:t>
      </w:r>
    </w:p>
    <w:p w14:paraId="04D00546" w14:textId="77777777" w:rsidR="00714E91" w:rsidRDefault="00D350C9" w:rsidP="00D350C9">
      <w:pPr>
        <w:pStyle w:val="Liststycke"/>
        <w:numPr>
          <w:ilvl w:val="0"/>
          <w:numId w:val="1"/>
        </w:numPr>
      </w:pPr>
      <w:r>
        <w:t>Utveckla en Flygsportanpassad klimatkalkylator att användas dels på individnivå och dels på föreningsnivå</w:t>
      </w:r>
    </w:p>
    <w:p w14:paraId="04398174" w14:textId="77777777" w:rsidR="00714E91" w:rsidRDefault="00D350C9" w:rsidP="00D350C9">
      <w:pPr>
        <w:pStyle w:val="Liststycke"/>
        <w:numPr>
          <w:ilvl w:val="0"/>
          <w:numId w:val="1"/>
        </w:numPr>
      </w:pPr>
      <w:r>
        <w:t>Föreslå en topp-5 lista på ytterligare hjälpmedel för Hållbarhetsarbetet ute i klubbarna</w:t>
      </w:r>
    </w:p>
    <w:p w14:paraId="5C745D55" w14:textId="1AFDA50B" w:rsidR="00454CCB" w:rsidRDefault="00D350C9" w:rsidP="00454CCB">
      <w:pPr>
        <w:pStyle w:val="Liststycke"/>
        <w:numPr>
          <w:ilvl w:val="0"/>
          <w:numId w:val="1"/>
        </w:numPr>
      </w:pPr>
      <w:r>
        <w:t xml:space="preserve">Samtliga aktiviteter enligt ovan måste innefatta alla flygsportgrenar men vår förhoppning är att kunna utarbeta hjälpmedel inklusive kalkylator på en FSF-generell nivå </w:t>
      </w:r>
    </w:p>
    <w:p w14:paraId="3828906E" w14:textId="51BE0927" w:rsidR="005B21D5" w:rsidRPr="00103A28" w:rsidRDefault="00454CCB" w:rsidP="0044398A">
      <w:pPr>
        <w:ind w:left="360"/>
      </w:pPr>
      <w:r>
        <w:t xml:space="preserve"> </w:t>
      </w:r>
      <w:r w:rsidR="003F6925">
        <w:rPr>
          <w:noProof/>
        </w:rPr>
        <w:drawing>
          <wp:inline distT="0" distB="0" distL="0" distR="0" wp14:anchorId="51207331" wp14:editId="1EA57F97">
            <wp:extent cx="1874017" cy="442063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223" cy="451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398A">
        <w:br/>
      </w:r>
      <w:r w:rsidR="00CD5163">
        <w:t xml:space="preserve">    Kjell Folkesson</w:t>
      </w:r>
      <w:r>
        <w:br/>
        <w:t xml:space="preserve">    </w:t>
      </w:r>
      <w:r w:rsidR="00CD5163">
        <w:t>Generalsekreterare</w:t>
      </w:r>
      <w:r w:rsidR="00CD5163">
        <w:br/>
        <w:t xml:space="preserve">    </w:t>
      </w:r>
      <w:hyperlink r:id="rId10" w:history="1">
        <w:r w:rsidR="00CD5163" w:rsidRPr="00F2731B">
          <w:rPr>
            <w:rStyle w:val="Hyperlnk"/>
            <w:rFonts w:ascii="Cambria" w:hAnsi="Cambria" w:cstheme="minorBidi"/>
          </w:rPr>
          <w:t>gs@flygsport.se</w:t>
        </w:r>
      </w:hyperlink>
      <w:r w:rsidR="00CD5163">
        <w:t xml:space="preserve"> </w:t>
      </w:r>
      <w:r w:rsidR="00CD5163">
        <w:br/>
        <w:t xml:space="preserve">    0702-92 50 11</w:t>
      </w:r>
      <w:r w:rsidR="0044398A">
        <w:br/>
      </w:r>
    </w:p>
    <w:sectPr w:rsidR="005B21D5" w:rsidRPr="00103A28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336B1C" w14:textId="77777777" w:rsidR="00D350C9" w:rsidRDefault="00D350C9" w:rsidP="00343D52">
      <w:pPr>
        <w:spacing w:after="0" w:line="240" w:lineRule="auto"/>
      </w:pPr>
      <w:r>
        <w:separator/>
      </w:r>
    </w:p>
  </w:endnote>
  <w:endnote w:type="continuationSeparator" w:id="0">
    <w:p w14:paraId="5E05C807" w14:textId="77777777" w:rsidR="00D350C9" w:rsidRDefault="00D350C9" w:rsidP="00343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C71ADE" w14:textId="77777777" w:rsidR="00343D52" w:rsidRPr="00525CEE" w:rsidRDefault="00343D52" w:rsidP="00343D52">
    <w:pPr>
      <w:pStyle w:val="Sidfot"/>
      <w:jc w:val="center"/>
      <w:rPr>
        <w:sz w:val="20"/>
      </w:rPr>
    </w:pPr>
    <w:r w:rsidRPr="00525CEE">
      <w:rPr>
        <w:sz w:val="20"/>
      </w:rPr>
      <w:t xml:space="preserve">Svenska Flygsportförbundet </w:t>
    </w:r>
    <w:r w:rsidR="0048267F" w:rsidRPr="0048267F">
      <w:rPr>
        <w:sz w:val="14"/>
        <w:szCs w:val="16"/>
      </w:rPr>
      <w:t>●</w:t>
    </w:r>
    <w:r w:rsidRPr="00525CEE">
      <w:rPr>
        <w:sz w:val="20"/>
      </w:rPr>
      <w:t xml:space="preserve"> </w:t>
    </w:r>
    <w:hyperlink r:id="rId1" w:history="1">
      <w:r w:rsidRPr="00525CEE">
        <w:rPr>
          <w:rStyle w:val="Hyperlnk"/>
          <w:sz w:val="20"/>
        </w:rPr>
        <w:t>www.flygsport.se</w:t>
      </w:r>
    </w:hyperlink>
    <w:r w:rsidRPr="00525CEE">
      <w:rPr>
        <w:sz w:val="20"/>
      </w:rPr>
      <w:t xml:space="preserve"> </w:t>
    </w:r>
    <w:r w:rsidRPr="0048267F">
      <w:rPr>
        <w:sz w:val="14"/>
        <w:szCs w:val="16"/>
      </w:rPr>
      <w:t>●</w:t>
    </w:r>
    <w:r w:rsidRPr="00525CEE">
      <w:rPr>
        <w:sz w:val="20"/>
      </w:rPr>
      <w:t xml:space="preserve"> 802014-7164 </w:t>
    </w:r>
  </w:p>
  <w:p w14:paraId="475EA684" w14:textId="77777777" w:rsidR="00343D52" w:rsidRPr="00343D52" w:rsidRDefault="00343D52" w:rsidP="00343D5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39A534" w14:textId="77777777" w:rsidR="00D350C9" w:rsidRDefault="00D350C9" w:rsidP="00343D52">
      <w:pPr>
        <w:spacing w:after="0" w:line="240" w:lineRule="auto"/>
      </w:pPr>
      <w:r>
        <w:separator/>
      </w:r>
    </w:p>
  </w:footnote>
  <w:footnote w:type="continuationSeparator" w:id="0">
    <w:p w14:paraId="543FC4B4" w14:textId="77777777" w:rsidR="00D350C9" w:rsidRDefault="00D350C9" w:rsidP="00343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8ED3F7" w14:textId="77777777" w:rsidR="00343D52" w:rsidRDefault="006B7BE8" w:rsidP="00343D52">
    <w:pPr>
      <w:pStyle w:val="Sidhuvud"/>
      <w:jc w:val="right"/>
    </w:pPr>
    <w:r>
      <w:rPr>
        <w:noProof/>
      </w:rPr>
      <w:drawing>
        <wp:inline distT="0" distB="0" distL="0" distR="0" wp14:anchorId="5892D1A7" wp14:editId="1381E63D">
          <wp:extent cx="1239838" cy="595848"/>
          <wp:effectExtent l="0" t="0" r="0" b="0"/>
          <wp:docPr id="1" name="Bildobjekt 1" descr="En bild som visar träd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lygsport komplet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026" cy="6050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36159F"/>
    <w:multiLevelType w:val="hybridMultilevel"/>
    <w:tmpl w:val="66F426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0C9"/>
    <w:rsid w:val="00080157"/>
    <w:rsid w:val="00103A28"/>
    <w:rsid w:val="00141293"/>
    <w:rsid w:val="001D627B"/>
    <w:rsid w:val="00223680"/>
    <w:rsid w:val="002410CD"/>
    <w:rsid w:val="002B24B2"/>
    <w:rsid w:val="00343D52"/>
    <w:rsid w:val="00353BBC"/>
    <w:rsid w:val="003F6925"/>
    <w:rsid w:val="0044398A"/>
    <w:rsid w:val="00454CCB"/>
    <w:rsid w:val="0048267F"/>
    <w:rsid w:val="0051498F"/>
    <w:rsid w:val="005A3EA2"/>
    <w:rsid w:val="005B21D5"/>
    <w:rsid w:val="006A4D7E"/>
    <w:rsid w:val="006B7BE8"/>
    <w:rsid w:val="00714E91"/>
    <w:rsid w:val="008B3775"/>
    <w:rsid w:val="008D005A"/>
    <w:rsid w:val="009012D8"/>
    <w:rsid w:val="00CD5163"/>
    <w:rsid w:val="00D350C9"/>
    <w:rsid w:val="00D47938"/>
    <w:rsid w:val="00FF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3A61DE"/>
  <w15:chartTrackingRefBased/>
  <w15:docId w15:val="{1DA3995E-8521-4A1D-990C-D7CAC0A44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05A"/>
    <w:rPr>
      <w:rFonts w:ascii="Cambria" w:hAnsi="Cambria"/>
    </w:rPr>
  </w:style>
  <w:style w:type="paragraph" w:styleId="Rubrik1">
    <w:name w:val="heading 1"/>
    <w:basedOn w:val="Normal"/>
    <w:next w:val="Normal"/>
    <w:link w:val="Rubrik1Char"/>
    <w:uiPriority w:val="9"/>
    <w:qFormat/>
    <w:rsid w:val="00FF03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F03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F0311"/>
    <w:rPr>
      <w:rFonts w:asciiTheme="majorHAnsi" w:eastAsiaTheme="majorEastAsia" w:hAnsiTheme="majorHAnsi" w:cstheme="majorBidi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FF0311"/>
    <w:rPr>
      <w:rFonts w:asciiTheme="majorHAnsi" w:eastAsiaTheme="majorEastAsia" w:hAnsiTheme="majorHAnsi" w:cstheme="majorBidi"/>
      <w:sz w:val="28"/>
      <w:szCs w:val="26"/>
    </w:rPr>
  </w:style>
  <w:style w:type="paragraph" w:styleId="Rubrik">
    <w:name w:val="Title"/>
    <w:basedOn w:val="Normal"/>
    <w:next w:val="Normal"/>
    <w:link w:val="RubrikChar"/>
    <w:uiPriority w:val="10"/>
    <w:qFormat/>
    <w:rsid w:val="00FF03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F03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F0311"/>
    <w:pPr>
      <w:numPr>
        <w:ilvl w:val="1"/>
      </w:numPr>
    </w:pPr>
    <w:rPr>
      <w:rFonts w:ascii="Calibri" w:eastAsiaTheme="minorEastAsia" w:hAnsi="Calibri"/>
      <w:b/>
      <w:color w:val="5A5A5A" w:themeColor="text1" w:themeTint="A5"/>
      <w:spacing w:val="15"/>
      <w:sz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F0311"/>
    <w:rPr>
      <w:rFonts w:ascii="Calibri" w:eastAsiaTheme="minorEastAsia" w:hAnsi="Calibri"/>
      <w:b/>
      <w:color w:val="5A5A5A" w:themeColor="text1" w:themeTint="A5"/>
      <w:spacing w:val="15"/>
      <w:sz w:val="24"/>
    </w:rPr>
  </w:style>
  <w:style w:type="character" w:styleId="Starkbetoning">
    <w:name w:val="Intense Emphasis"/>
    <w:basedOn w:val="Standardstycketeckensnitt"/>
    <w:uiPriority w:val="21"/>
    <w:qFormat/>
    <w:rsid w:val="00FF0311"/>
    <w:rPr>
      <w:i/>
      <w:iCs/>
      <w:color w:val="auto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F031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F0311"/>
    <w:rPr>
      <w:i/>
      <w:iCs/>
      <w:color w:val="4472C4" w:themeColor="accent1"/>
    </w:rPr>
  </w:style>
  <w:style w:type="paragraph" w:styleId="Ingetavstnd">
    <w:name w:val="No Spacing"/>
    <w:uiPriority w:val="1"/>
    <w:qFormat/>
    <w:rsid w:val="008D005A"/>
    <w:pPr>
      <w:spacing w:after="0" w:line="240" w:lineRule="auto"/>
    </w:pPr>
    <w:rPr>
      <w:rFonts w:ascii="Cambria" w:hAnsi="Cambria"/>
    </w:rPr>
  </w:style>
  <w:style w:type="paragraph" w:styleId="Citat">
    <w:name w:val="Quote"/>
    <w:basedOn w:val="Normal"/>
    <w:next w:val="Normal"/>
    <w:link w:val="CitatChar"/>
    <w:uiPriority w:val="29"/>
    <w:qFormat/>
    <w:rsid w:val="008D005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D005A"/>
    <w:rPr>
      <w:rFonts w:ascii="Cambria" w:hAnsi="Cambria"/>
      <w:i/>
      <w:iCs/>
      <w:color w:val="404040" w:themeColor="text1" w:themeTint="BF"/>
    </w:rPr>
  </w:style>
  <w:style w:type="paragraph" w:styleId="Sidhuvud">
    <w:name w:val="header"/>
    <w:basedOn w:val="Normal"/>
    <w:link w:val="SidhuvudChar"/>
    <w:uiPriority w:val="99"/>
    <w:unhideWhenUsed/>
    <w:rsid w:val="00343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43D52"/>
    <w:rPr>
      <w:rFonts w:ascii="Cambria" w:hAnsi="Cambria"/>
    </w:rPr>
  </w:style>
  <w:style w:type="paragraph" w:styleId="Sidfot">
    <w:name w:val="footer"/>
    <w:basedOn w:val="Normal"/>
    <w:link w:val="SidfotChar"/>
    <w:uiPriority w:val="99"/>
    <w:unhideWhenUsed/>
    <w:rsid w:val="00343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43D52"/>
    <w:rPr>
      <w:rFonts w:ascii="Cambria" w:hAnsi="Cambria"/>
    </w:rPr>
  </w:style>
  <w:style w:type="character" w:styleId="Hyperlnk">
    <w:name w:val="Hyperlink"/>
    <w:basedOn w:val="Standardstycketeckensnitt"/>
    <w:uiPriority w:val="99"/>
    <w:unhideWhenUsed/>
    <w:rsid w:val="00343D52"/>
    <w:rPr>
      <w:rFonts w:ascii="Times New Roman" w:hAnsi="Times New Roman" w:cs="Times New Roman"/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350C9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0801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1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f.se/RFarbetarmed/Intressepolitik/hallbarhe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a.tt.se/pressmeddelande/svensk-flygsports-miljopris-2020?publisherId=3235452&amp;releaseId=3290414" TargetMode="External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hyperlink" Target="mailto:gs@flygsport.s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lygsport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jell\OneDrive%20-%20Sveriges%20Riksidrottsf&#246;rbund\Struktur\Mallar\brev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11E8AC0AD1ED43BF9E036B22F386F1" ma:contentTypeVersion="7" ma:contentTypeDescription="Skapa ett nytt dokument." ma:contentTypeScope="" ma:versionID="32c3f79244787869a6d7f993ae3a6a3d">
  <xsd:schema xmlns:xsd="http://www.w3.org/2001/XMLSchema" xmlns:xs="http://www.w3.org/2001/XMLSchema" xmlns:p="http://schemas.microsoft.com/office/2006/metadata/properties" xmlns:ns2="686c9879-2862-43e0-8e0a-417af8de1d20" targetNamespace="http://schemas.microsoft.com/office/2006/metadata/properties" ma:root="true" ma:fieldsID="e63988e722ec62846decaf23470b8427" ns2:_="">
    <xsd:import namespace="686c9879-2862-43e0-8e0a-417af8de1d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c9879-2862-43e0-8e0a-417af8de1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7D2ED9-7CE7-4911-A4CE-E3E24D97A49F}"/>
</file>

<file path=customXml/itemProps2.xml><?xml version="1.0" encoding="utf-8"?>
<ds:datastoreItem xmlns:ds="http://schemas.openxmlformats.org/officeDocument/2006/customXml" ds:itemID="{EF20BF17-F01C-4500-835B-25801EE0CDFC}"/>
</file>

<file path=customXml/itemProps3.xml><?xml version="1.0" encoding="utf-8"?>
<ds:datastoreItem xmlns:ds="http://schemas.openxmlformats.org/officeDocument/2006/customXml" ds:itemID="{C85D7B56-6773-466C-8A6A-13F4384AB4C4}"/>
</file>

<file path=docProps/app.xml><?xml version="1.0" encoding="utf-8"?>
<Properties xmlns="http://schemas.openxmlformats.org/officeDocument/2006/extended-properties" xmlns:vt="http://schemas.openxmlformats.org/officeDocument/2006/docPropsVTypes">
  <Template>brevmall.dotx</Template>
  <TotalTime>31</TotalTime>
  <Pages>1</Pages>
  <Words>441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Kjell Folkesson</dc:creator>
  <cp:keywords/>
  <dc:description/>
  <cp:lastModifiedBy>Kjell Folkesson (Flygsport)</cp:lastModifiedBy>
  <cp:revision>20</cp:revision>
  <dcterms:created xsi:type="dcterms:W3CDTF">2021-01-10T21:07:00Z</dcterms:created>
  <dcterms:modified xsi:type="dcterms:W3CDTF">2021-01-10T21:39:00Z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0x010100B411E8AC0AD1ED43BF9E036B22F386F1</vt:lpwstr>
  </property>
</Properties>
</file>